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068" w:rsidRDefault="007E7FBA">
      <w:r w:rsidRPr="007E7FBA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2545715</wp:posOffset>
            </wp:positionH>
            <wp:positionV relativeFrom="paragraph">
              <wp:posOffset>-107315</wp:posOffset>
            </wp:positionV>
            <wp:extent cx="1292860" cy="981075"/>
            <wp:effectExtent l="19050" t="0" r="2627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7FBA" w:rsidRDefault="007E7FBA"/>
    <w:p w:rsidR="007E7FBA" w:rsidRDefault="007E7FBA"/>
    <w:p w:rsidR="007E7FBA" w:rsidRDefault="007E7FBA"/>
    <w:p w:rsidR="007E7FBA" w:rsidRDefault="007E7FBA" w:rsidP="007E7FBA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Муниципальное казенное общеобразовательное учреждение</w:t>
      </w: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</w:t>
      </w:r>
    </w:p>
    <w:p w:rsidR="007E7FBA" w:rsidRPr="00660744" w:rsidRDefault="007E7FBA" w:rsidP="007E7FBA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«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Нижне-Чуглинская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>Дациева</w:t>
      </w:r>
      <w:proofErr w:type="spellEnd"/>
      <w:r w:rsidRPr="00660744">
        <w:rPr>
          <w:rFonts w:ascii="Times New Roman" w:eastAsia="Times New Roman" w:hAnsi="Times New Roman"/>
          <w:b/>
          <w:bCs/>
          <w:color w:val="000000"/>
          <w:spacing w:val="-5"/>
          <w:sz w:val="32"/>
          <w:szCs w:val="32"/>
          <w:lang w:eastAsia="ru-RU"/>
        </w:rPr>
        <w:t xml:space="preserve"> М.И.  </w:t>
      </w:r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МР «</w:t>
      </w:r>
      <w:proofErr w:type="spellStart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>Левашинский</w:t>
      </w:r>
      <w:proofErr w:type="spellEnd"/>
      <w:r w:rsidRPr="00660744">
        <w:rPr>
          <w:rFonts w:ascii="Times New Roman" w:eastAsia="Times New Roman" w:hAnsi="Times New Roman"/>
          <w:bCs/>
          <w:color w:val="000000"/>
          <w:spacing w:val="-5"/>
          <w:sz w:val="32"/>
          <w:szCs w:val="32"/>
          <w:lang w:eastAsia="ru-RU"/>
        </w:rPr>
        <w:t xml:space="preserve"> район»</w:t>
      </w:r>
    </w:p>
    <w:p w:rsidR="007E7FBA" w:rsidRDefault="007E7FBA" w:rsidP="007E7FBA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7E7FBA" w:rsidRDefault="007E7FBA" w:rsidP="007E7FBA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368329  с.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Нижнее-Чугли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E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habulaev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murad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ru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</w:t>
      </w:r>
      <w:hyperlink r:id="rId5" w:history="1"/>
      <w:r w:rsidRPr="00630998">
        <w:t>http://n-chu.dagestanschool.ru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т. +7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964</w:t>
      </w:r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 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005 66 99</w:t>
      </w:r>
    </w:p>
    <w:p w:rsidR="007E7FBA" w:rsidRDefault="007E7FBA" w:rsidP="007E7FBA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470EEF">
        <w:rPr>
          <w:rFonts w:ascii="Calibri" w:eastAsia="Calibri" w:hAnsi="Calibri"/>
        </w:rPr>
        <w:pict>
          <v:line id="_x0000_s1026" style="position:absolute;left:0;text-align:left;z-index:251661312" from="-10.8pt,8.4pt" to="547.2pt,8.4pt" strokeweight="4.5pt">
            <v:stroke linestyle="thickThin"/>
          </v:line>
        </w:pic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</w:t>
      </w:r>
    </w:p>
    <w:p w:rsidR="007E7FBA" w:rsidRDefault="007E7FBA" w:rsidP="007E7FBA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7E7FBA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BA" w:rsidRDefault="007E7FBA" w:rsidP="007E7F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    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7FBA" w:rsidRDefault="007E7FBA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E7FBA" w:rsidRDefault="007E7FBA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7E7FBA" w:rsidRDefault="007E7FBA" w:rsidP="007E7FB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 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    -------</w:t>
            </w:r>
          </w:p>
          <w:p w:rsidR="007E7FBA" w:rsidRDefault="007E7FBA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Хайбулаев.М.М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7FBA" w:rsidRDefault="007E7FBA" w:rsidP="001D0AB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E7FBA" w:rsidRDefault="007E7FBA"/>
    <w:p w:rsidR="007E7FBA" w:rsidRDefault="007E7FBA" w:rsidP="007E7FBA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Toc154431119"/>
    </w:p>
    <w:p w:rsidR="003003B0" w:rsidRPr="007E7FBA" w:rsidRDefault="003003B0" w:rsidP="007E7FBA">
      <w:pPr>
        <w:spacing w:after="0"/>
        <w:jc w:val="center"/>
        <w:rPr>
          <w:rFonts w:ascii="Times New Roman" w:hAnsi="Times New Roman" w:cs="Times New Roman"/>
          <w:b/>
        </w:rPr>
      </w:pPr>
      <w:r w:rsidRPr="007E7FBA">
        <w:rPr>
          <w:rFonts w:ascii="Times New Roman" w:hAnsi="Times New Roman" w:cs="Times New Roman"/>
          <w:b/>
        </w:rPr>
        <w:t>ПОЛОЖЕНИЕ</w:t>
      </w:r>
    </w:p>
    <w:p w:rsidR="003003B0" w:rsidRPr="007E7FBA" w:rsidRDefault="003003B0" w:rsidP="007E7FBA">
      <w:pPr>
        <w:spacing w:after="0"/>
        <w:jc w:val="center"/>
        <w:rPr>
          <w:rFonts w:ascii="Times New Roman" w:hAnsi="Times New Roman" w:cs="Times New Roman"/>
          <w:b/>
        </w:rPr>
      </w:pPr>
      <w:r w:rsidRPr="007E7FBA">
        <w:rPr>
          <w:rFonts w:ascii="Times New Roman" w:hAnsi="Times New Roman" w:cs="Times New Roman"/>
          <w:b/>
        </w:rPr>
        <w:t>«Об использовании сети Интернет»</w:t>
      </w:r>
    </w:p>
    <w:p w:rsidR="007E7FBA" w:rsidRPr="007E7FBA" w:rsidRDefault="003003B0" w:rsidP="007E7FBA">
      <w:pPr>
        <w:pStyle w:val="a5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7E7FBA">
        <w:rPr>
          <w:b/>
          <w:sz w:val="22"/>
          <w:szCs w:val="22"/>
        </w:rPr>
        <w:t xml:space="preserve">в </w:t>
      </w:r>
      <w:r w:rsidR="007E7FBA" w:rsidRPr="007E7FBA">
        <w:rPr>
          <w:b/>
          <w:sz w:val="22"/>
          <w:szCs w:val="22"/>
        </w:rPr>
        <w:t xml:space="preserve"> </w:t>
      </w:r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>МКОУ «</w:t>
      </w:r>
      <w:proofErr w:type="spellStart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>Нижне-Чуглинская</w:t>
      </w:r>
      <w:proofErr w:type="spellEnd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 xml:space="preserve"> СОШ»  им. </w:t>
      </w:r>
      <w:proofErr w:type="spellStart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>Дациева</w:t>
      </w:r>
      <w:proofErr w:type="spellEnd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 xml:space="preserve"> М.И, </w:t>
      </w:r>
      <w:proofErr w:type="spellStart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>Левашинский</w:t>
      </w:r>
      <w:proofErr w:type="spellEnd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 xml:space="preserve"> рай</w:t>
      </w:r>
      <w:proofErr w:type="gramStart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>.</w:t>
      </w:r>
      <w:proofErr w:type="gramEnd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 xml:space="preserve"> </w:t>
      </w:r>
      <w:proofErr w:type="gramStart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>с</w:t>
      </w:r>
      <w:proofErr w:type="gramEnd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 xml:space="preserve">. </w:t>
      </w:r>
      <w:proofErr w:type="spellStart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>Нижне-Чугли</w:t>
      </w:r>
      <w:proofErr w:type="spellEnd"/>
      <w:r w:rsidR="007E7FBA" w:rsidRPr="007E7FBA">
        <w:rPr>
          <w:rFonts w:asciiTheme="minorHAnsi" w:hAnsiTheme="minorHAnsi"/>
          <w:b/>
          <w:bCs/>
          <w:color w:val="000000"/>
          <w:spacing w:val="-5"/>
          <w:sz w:val="22"/>
          <w:szCs w:val="22"/>
        </w:rPr>
        <w:t>.</w:t>
      </w:r>
    </w:p>
    <w:p w:rsid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3B0" w:rsidRDefault="003003B0" w:rsidP="003003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03B0">
        <w:rPr>
          <w:rFonts w:ascii="Times New Roman" w:hAnsi="Times New Roman" w:cs="Times New Roman"/>
          <w:b/>
          <w:sz w:val="24"/>
          <w:szCs w:val="24"/>
        </w:rPr>
        <w:t>1. 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Общие положения</w:t>
      </w:r>
      <w:bookmarkEnd w:id="0"/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1.1. Использование сети Интернет в МБОУ  </w:t>
      </w:r>
      <w:r>
        <w:rPr>
          <w:rFonts w:ascii="Times New Roman" w:hAnsi="Times New Roman" w:cs="Times New Roman"/>
          <w:sz w:val="24"/>
          <w:szCs w:val="24"/>
        </w:rPr>
        <w:t>«С</w:t>
      </w:r>
      <w:r w:rsidRPr="003003B0">
        <w:rPr>
          <w:rFonts w:ascii="Times New Roman" w:hAnsi="Times New Roman" w:cs="Times New Roman"/>
          <w:sz w:val="24"/>
          <w:szCs w:val="24"/>
        </w:rPr>
        <w:t>редн</w:t>
      </w:r>
      <w:r>
        <w:rPr>
          <w:rFonts w:ascii="Times New Roman" w:hAnsi="Times New Roman" w:cs="Times New Roman"/>
          <w:sz w:val="24"/>
          <w:szCs w:val="24"/>
        </w:rPr>
        <w:t>яя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3003B0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а №6» им. Омарова М.О.</w:t>
      </w:r>
      <w:r w:rsidRPr="003003B0">
        <w:rPr>
          <w:rFonts w:ascii="Times New Roman" w:hAnsi="Times New Roman" w:cs="Times New Roman"/>
          <w:sz w:val="24"/>
          <w:szCs w:val="24"/>
        </w:rPr>
        <w:t xml:space="preserve"> (далее ОУ) направлено на решение задач учебно-воспитательного процесса.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1.2. Настоящее Положение регулирует условия и порядок использования сети Интернет в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1.3. Настоящее Положение  имеет статус локального нормативного акта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</w:t>
      </w:r>
    </w:p>
    <w:p w:rsidR="003003B0" w:rsidRPr="003003B0" w:rsidRDefault="003003B0" w:rsidP="0030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154431120"/>
      <w:r w:rsidRPr="003003B0">
        <w:rPr>
          <w:rFonts w:ascii="Times New Roman" w:hAnsi="Times New Roman" w:cs="Times New Roman"/>
          <w:b/>
          <w:sz w:val="24"/>
          <w:szCs w:val="24"/>
        </w:rPr>
        <w:t>2. 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Организация использования сети Интернет в </w:t>
      </w:r>
      <w:bookmarkEnd w:id="1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 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руководителя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преподаватели других образовательных учреждений, имеющие опыт использования Интернета в образовательном процессе;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>2.3. При разработке правил использования сети Интернет педагогический совет руководствуется: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интересами обучающихся;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целями образовательного процесса;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рекомендациями профильных органов и организаций в сфере классификации ресурсов Сети.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 (Приложение 3).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2.5. Педагогический совет ОУ: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решение о разрешении/блокировании доступа к определенным ресурсам и (или) категориям ресурсов сети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определяет характер и объем информации, публикуемой на Интернет-ресурсах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2.6.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 (Приложение 1, Приложение 2).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При этом преподаватель: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2.7. 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Работник образовательного учреждения: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наблюдает за использованием компьютера и сети Интернет обучающимися;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принимает меры по пресечению по пресечению обращений к ресурсам, не имеющих отношения к образовательному процессу;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</w:t>
      </w:r>
      <w:r w:rsidRPr="003003B0">
        <w:rPr>
          <w:rFonts w:ascii="Times New Roman" w:hAnsi="Times New Roman" w:cs="Times New Roman"/>
          <w:sz w:val="24"/>
          <w:szCs w:val="24"/>
        </w:rPr>
        <w:lastRenderedPageBreak/>
        <w:t>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3003B0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003B0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 Можно производить наблюдение по средствам удаленного рабочего стола.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2.11. Принципы размещения информации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преподавателей и сотрудников;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2.14. 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024738" w:rsidRDefault="00024738" w:rsidP="003003B0">
      <w:pPr>
        <w:rPr>
          <w:rFonts w:ascii="Times New Roman" w:hAnsi="Times New Roman" w:cs="Times New Roman"/>
          <w:sz w:val="24"/>
          <w:szCs w:val="24"/>
        </w:rPr>
      </w:pPr>
    </w:p>
    <w:p w:rsidR="003003B0" w:rsidRPr="003003B0" w:rsidRDefault="003003B0" w:rsidP="003003B0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  <w:r w:rsidRPr="003003B0">
        <w:rPr>
          <w:rFonts w:ascii="Times New Roman" w:hAnsi="Times New Roman" w:cs="Times New Roman"/>
          <w:sz w:val="24"/>
          <w:szCs w:val="24"/>
        </w:rPr>
        <w:t>  </w:t>
      </w:r>
      <w:bookmarkStart w:id="3" w:name="_Toc154431121"/>
      <w:bookmarkStart w:id="4" w:name="_Toc154345615"/>
      <w:bookmarkEnd w:id="3"/>
      <w:r w:rsidRPr="003003B0">
        <w:rPr>
          <w:rFonts w:ascii="Times New Roman" w:hAnsi="Times New Roman" w:cs="Times New Roman"/>
          <w:b/>
          <w:sz w:val="24"/>
          <w:szCs w:val="24"/>
        </w:rPr>
        <w:t>3. </w:t>
      </w:r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Использование сети Интернет</w:t>
      </w:r>
      <w:bookmarkEnd w:id="4"/>
      <w:r w:rsidRPr="003003B0">
        <w:rPr>
          <w:rFonts w:ascii="Times New Roman" w:hAnsi="Times New Roman" w:cs="Times New Roman"/>
          <w:b/>
          <w:i/>
          <w:iCs/>
          <w:sz w:val="24"/>
          <w:szCs w:val="24"/>
        </w:rPr>
        <w:t> в ОУ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3003B0">
        <w:rPr>
          <w:rFonts w:ascii="Times New Roman" w:hAnsi="Times New Roman" w:cs="Times New Roman"/>
          <w:sz w:val="24"/>
          <w:szCs w:val="24"/>
        </w:rPr>
        <w:t>3.1. Использование сети Интернет в ОУ осуществляется, как правило, в целях образовательного процесса (Приложение 4).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размещать собственную информацию в сети Интернет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 xml:space="preserve">- иметь учетную запись электронной почты на </w:t>
      </w:r>
      <w:proofErr w:type="spellStart"/>
      <w:r w:rsidRPr="003003B0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3003B0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lastRenderedPageBreak/>
        <w:t>3.3. Обучающемуся запрещается: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 (Приложение 5);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3003B0" w:rsidRPr="003003B0" w:rsidRDefault="003003B0" w:rsidP="003003B0">
      <w:pPr>
        <w:rPr>
          <w:rFonts w:ascii="Times New Roman" w:hAnsi="Times New Roman" w:cs="Times New Roman"/>
          <w:sz w:val="24"/>
          <w:szCs w:val="24"/>
        </w:rPr>
      </w:pPr>
      <w:r w:rsidRPr="003003B0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34691B" w:rsidRPr="003003B0" w:rsidRDefault="0034691B">
      <w:pPr>
        <w:rPr>
          <w:rFonts w:ascii="Times New Roman" w:hAnsi="Times New Roman" w:cs="Times New Roman"/>
          <w:sz w:val="24"/>
          <w:szCs w:val="24"/>
        </w:rPr>
      </w:pPr>
    </w:p>
    <w:sectPr w:rsidR="0034691B" w:rsidRPr="003003B0" w:rsidSect="003003B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characterSpacingControl w:val="doNotCompress"/>
  <w:compat/>
  <w:rsids>
    <w:rsidRoot w:val="003003B0"/>
    <w:rsid w:val="00024738"/>
    <w:rsid w:val="000C7C9A"/>
    <w:rsid w:val="003003B0"/>
    <w:rsid w:val="00306068"/>
    <w:rsid w:val="0034691B"/>
    <w:rsid w:val="007E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3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3B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7E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7E7F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1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ijni-chugli.dagschool.com" TargetMode="Externa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</Template>
  <TotalTime>5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Работа</cp:lastModifiedBy>
  <cp:revision>4</cp:revision>
  <cp:lastPrinted>2016-12-11T12:23:00Z</cp:lastPrinted>
  <dcterms:created xsi:type="dcterms:W3CDTF">2015-02-13T09:28:00Z</dcterms:created>
  <dcterms:modified xsi:type="dcterms:W3CDTF">2018-12-14T20:21:00Z</dcterms:modified>
</cp:coreProperties>
</file>